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5" w:type="dxa"/>
        <w:jc w:val="center"/>
        <w:tblInd w:w="15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904"/>
        <w:gridCol w:w="713"/>
        <w:gridCol w:w="1555"/>
        <w:gridCol w:w="2268"/>
        <w:gridCol w:w="1216"/>
        <w:gridCol w:w="9"/>
      </w:tblGrid>
      <w:tr w:rsidR="0072672B" w:rsidTr="00873FE6">
        <w:tblPrEx>
          <w:tblCellMar>
            <w:top w:w="0" w:type="dxa"/>
            <w:bottom w:w="0" w:type="dxa"/>
          </w:tblCellMar>
        </w:tblPrEx>
        <w:trPr>
          <w:cantSplit/>
          <w:trHeight w:val="1105"/>
          <w:jc w:val="center"/>
        </w:trPr>
        <w:tc>
          <w:tcPr>
            <w:tcW w:w="561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bottom"/>
          </w:tcPr>
          <w:p w:rsidR="0072672B" w:rsidRDefault="00556E26" w:rsidP="0072672B">
            <w:pPr>
              <w:pStyle w:val="Cabealho"/>
              <w:tabs>
                <w:tab w:val="left" w:pos="2552"/>
              </w:tabs>
              <w:rPr>
                <w:sz w:val="12"/>
              </w:rPr>
            </w:pPr>
            <w:r>
              <w:rPr>
                <w:noProof/>
                <w:sz w:val="12"/>
              </w:rPr>
              <w:drawing>
                <wp:inline distT="0" distB="0" distL="0" distR="0">
                  <wp:extent cx="676275" cy="304800"/>
                  <wp:effectExtent l="0" t="0" r="0" b="0"/>
                  <wp:docPr id="1" name="Imagem 1" descr="logosUen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sUen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2672B">
              <w:rPr>
                <w:sz w:val="12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809750" cy="304800"/>
                  <wp:effectExtent l="0" t="0" r="0" b="0"/>
                  <wp:docPr id="2" name="Imagem 2" descr="logosuenftip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suenftip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672B" w:rsidRDefault="0072672B">
            <w:pPr>
              <w:pStyle w:val="Cabealho"/>
              <w:tabs>
                <w:tab w:val="left" w:pos="2552"/>
              </w:tabs>
              <w:jc w:val="center"/>
              <w:rPr>
                <w:spacing w:val="-3"/>
                <w:sz w:val="24"/>
              </w:rPr>
            </w:pPr>
          </w:p>
        </w:tc>
        <w:tc>
          <w:tcPr>
            <w:tcW w:w="5048" w:type="dxa"/>
            <w:gridSpan w:val="4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72672B" w:rsidRDefault="0072672B" w:rsidP="0072672B">
            <w:pPr>
              <w:tabs>
                <w:tab w:val="right" w:pos="8838"/>
              </w:tabs>
              <w:spacing w:before="120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8"/>
              </w:rPr>
            </w:pPr>
            <w:r w:rsidRPr="0072672B">
              <w:rPr>
                <w:rFonts w:ascii="Times New Roman" w:hAnsi="Times New Roman"/>
                <w:b/>
                <w:bCs/>
                <w:caps/>
                <w:color w:val="000000"/>
                <w:sz w:val="28"/>
              </w:rPr>
              <w:t>PPGEC</w:t>
            </w:r>
          </w:p>
          <w:p w:rsidR="0072672B" w:rsidRDefault="0072672B" w:rsidP="0072672B">
            <w:pPr>
              <w:tabs>
                <w:tab w:val="right" w:pos="8838"/>
              </w:tabs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bCs/>
                <w:caps/>
                <w:color w:val="000000"/>
                <w:sz w:val="22"/>
              </w:rPr>
              <w:t>PROGRAMA DE PÓS-GRADUAÇÃO EM ENGENHARIA CIVIL</w:t>
            </w: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30" w:color="auto" w:fill="auto"/>
          </w:tcPr>
          <w:p w:rsidR="001B044C" w:rsidRDefault="0072672B">
            <w:pPr>
              <w:pStyle w:val="Ttulo1"/>
            </w:pPr>
            <w:r>
              <w:t>FORMULÁRIO DE INSCRIÇÃO – BOLSA PNPD – 2016</w:t>
            </w: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</w:tcPr>
          <w:p w:rsidR="001B044C" w:rsidRDefault="001B04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1B044C" w:rsidRDefault="001B044C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DOCUMENTOS EXIGIDOS</w:t>
            </w: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2672B" w:rsidRDefault="007267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</w:rPr>
            </w:pPr>
            <w:r w:rsidRPr="0072672B">
              <w:rPr>
                <w:rFonts w:ascii="Times New Roman" w:hAnsi="Times New Roman"/>
                <w:sz w:val="20"/>
              </w:rPr>
              <w:t>Carta de encaminhamento escrita e assinada (somente) PELO CANDIDATO declarando seu interesse em concorrer à Bolsa PNPD;</w:t>
            </w:r>
          </w:p>
          <w:p w:rsidR="008025C5" w:rsidRDefault="008025C5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Cópia da Carteira de Identidade</w:t>
            </w:r>
          </w:p>
          <w:p w:rsidR="008025C5" w:rsidRDefault="008025C5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Cópia do CPF</w:t>
            </w:r>
          </w:p>
          <w:p w:rsidR="0072672B" w:rsidRDefault="007267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</w:rPr>
            </w:pPr>
            <w:r w:rsidRPr="0072672B">
              <w:rPr>
                <w:rFonts w:ascii="Times New Roman" w:hAnsi="Times New Roman"/>
                <w:sz w:val="20"/>
              </w:rPr>
              <w:t xml:space="preserve">Cópia do Extrato Escolar mais recente; </w:t>
            </w:r>
          </w:p>
          <w:p w:rsidR="0072672B" w:rsidRDefault="007267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</w:rPr>
            </w:pPr>
            <w:r w:rsidRPr="0072672B">
              <w:rPr>
                <w:rFonts w:ascii="Times New Roman" w:hAnsi="Times New Roman"/>
                <w:sz w:val="20"/>
              </w:rPr>
              <w:t xml:space="preserve">Diploma de Doutorado ou declaração de defesa de tese; </w:t>
            </w:r>
          </w:p>
          <w:p w:rsidR="0072672B" w:rsidRDefault="007267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</w:rPr>
            </w:pPr>
            <w:r w:rsidRPr="0072672B">
              <w:rPr>
                <w:rFonts w:ascii="Times New Roman" w:hAnsi="Times New Roman"/>
                <w:sz w:val="20"/>
              </w:rPr>
              <w:t xml:space="preserve">Currículo Lattes impresso; </w:t>
            </w:r>
          </w:p>
          <w:p w:rsidR="001B044C" w:rsidRDefault="007267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</w:rPr>
            </w:pPr>
            <w:r w:rsidRPr="0072672B">
              <w:rPr>
                <w:rFonts w:ascii="Times New Roman" w:hAnsi="Times New Roman"/>
                <w:sz w:val="20"/>
              </w:rPr>
              <w:t>Projeto de Pesquisa, em uma das linhas de pesquisa do progr</w:t>
            </w:r>
            <w:r>
              <w:rPr>
                <w:rFonts w:ascii="Times New Roman" w:hAnsi="Times New Roman"/>
                <w:sz w:val="20"/>
              </w:rPr>
              <w:t>ama de pós-graduação</w:t>
            </w:r>
            <w:r w:rsidRPr="0072672B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em Engenharia Civil CCT</w:t>
            </w:r>
            <w:r w:rsidRPr="0072672B">
              <w:rPr>
                <w:rFonts w:ascii="Times New Roman" w:hAnsi="Times New Roman"/>
                <w:sz w:val="20"/>
              </w:rPr>
              <w:t>/UENF, Plano de Trabalho para período de dois anos e Cronograma de Atividades.</w:t>
            </w: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</w:tcPr>
          <w:p w:rsidR="001B044C" w:rsidRDefault="001B04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1B044C" w:rsidRDefault="001B044C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ATENÇÃO!</w:t>
            </w: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1B044C" w:rsidRDefault="001B044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Todas as informações solicitadas são indispensáveis à avaliação do candidato.</w:t>
            </w: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</w:tcPr>
          <w:p w:rsidR="001B044C" w:rsidRDefault="001B04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</w:tcPr>
          <w:p w:rsidR="001B044C" w:rsidRDefault="001B044C">
            <w:pPr>
              <w:spacing w:before="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IDENTIFICAÇÃO DO CANDIDATO</w:t>
            </w: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1B044C" w:rsidRDefault="001B044C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NOME COMPLETO</w:t>
            </w: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  <w:tcBorders>
              <w:left w:val="double" w:sz="6" w:space="0" w:color="auto"/>
              <w:right w:val="double" w:sz="6" w:space="0" w:color="auto"/>
            </w:tcBorders>
          </w:tcPr>
          <w:p w:rsidR="001B044C" w:rsidRDefault="001B044C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72672B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490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72672B" w:rsidRDefault="0072672B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NOME DO CURSO DO PROGRAMA DE DOUTORADO</w:t>
            </w:r>
          </w:p>
        </w:tc>
        <w:tc>
          <w:tcPr>
            <w:tcW w:w="2268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72672B" w:rsidRDefault="0072672B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INÍCIO DO DOUTORADO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:rsidR="0072672B" w:rsidRDefault="0072672B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DATA DA DEFESA DA TESE</w:t>
            </w:r>
          </w:p>
        </w:tc>
        <w:tc>
          <w:tcPr>
            <w:tcW w:w="121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72672B" w:rsidRDefault="0072672B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CR ACUM.</w:t>
            </w:r>
          </w:p>
        </w:tc>
      </w:tr>
      <w:tr w:rsidR="0072672B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4904" w:type="dxa"/>
            <w:tcBorders>
              <w:left w:val="double" w:sz="6" w:space="0" w:color="auto"/>
              <w:right w:val="double" w:sz="6" w:space="0" w:color="auto"/>
            </w:tcBorders>
          </w:tcPr>
          <w:p w:rsidR="0072672B" w:rsidRDefault="0072672B" w:rsidP="0072672B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gridSpan w:val="2"/>
            <w:tcBorders>
              <w:left w:val="double" w:sz="6" w:space="0" w:color="auto"/>
              <w:right w:val="double" w:sz="6" w:space="0" w:color="auto"/>
            </w:tcBorders>
          </w:tcPr>
          <w:p w:rsidR="0072672B" w:rsidRDefault="0072672B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_____/_____/_____</w:t>
            </w:r>
          </w:p>
        </w:tc>
        <w:tc>
          <w:tcPr>
            <w:tcW w:w="2268" w:type="dxa"/>
            <w:tcBorders>
              <w:left w:val="double" w:sz="6" w:space="0" w:color="auto"/>
              <w:right w:val="single" w:sz="6" w:space="0" w:color="auto"/>
            </w:tcBorders>
          </w:tcPr>
          <w:p w:rsidR="0072672B" w:rsidRDefault="0072672B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_____/_____/_____</w:t>
            </w:r>
          </w:p>
        </w:tc>
        <w:tc>
          <w:tcPr>
            <w:tcW w:w="1216" w:type="dxa"/>
            <w:tcBorders>
              <w:left w:val="single" w:sz="6" w:space="0" w:color="auto"/>
              <w:right w:val="double" w:sz="6" w:space="0" w:color="auto"/>
            </w:tcBorders>
          </w:tcPr>
          <w:p w:rsidR="0072672B" w:rsidRDefault="0072672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1B044C" w:rsidRDefault="00873FE6">
            <w:pPr>
              <w:rPr>
                <w:rFonts w:ascii="Times New Roman" w:hAnsi="Times New Roman"/>
                <w:b/>
                <w:sz w:val="16"/>
              </w:rPr>
            </w:pPr>
            <w:r w:rsidRPr="00873FE6">
              <w:rPr>
                <w:rFonts w:ascii="Times New Roman" w:hAnsi="Times New Roman"/>
                <w:b/>
                <w:sz w:val="16"/>
              </w:rPr>
              <w:t>ENDEREÇO CURRÍCULO LATTES</w:t>
            </w:r>
          </w:p>
        </w:tc>
      </w:tr>
      <w:tr w:rsidR="001B044C" w:rsidTr="00873FE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jc w:val="center"/>
        </w:trPr>
        <w:tc>
          <w:tcPr>
            <w:tcW w:w="10656" w:type="dxa"/>
            <w:gridSpan w:val="5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1B044C" w:rsidRDefault="001B044C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</w:tbl>
    <w:p w:rsidR="001B044C" w:rsidRPr="00873FE6" w:rsidRDefault="00873FE6">
      <w:pPr>
        <w:rPr>
          <w:rFonts w:ascii="Times New Roman" w:hAnsi="Times New Roman"/>
          <w:b/>
          <w:sz w:val="20"/>
        </w:rPr>
      </w:pPr>
      <w:r w:rsidRPr="00873FE6">
        <w:rPr>
          <w:rFonts w:ascii="Times New Roman" w:hAnsi="Times New Roman"/>
          <w:b/>
          <w:sz w:val="20"/>
        </w:rPr>
        <w:t>RESUMO SOBRE O PROJETO (Anexar o projeto com até 20 páginas e com normas de redação de tese da UENF)</w:t>
      </w:r>
    </w:p>
    <w:tbl>
      <w:tblPr>
        <w:tblW w:w="10665" w:type="dxa"/>
        <w:jc w:val="center"/>
        <w:tblInd w:w="15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665"/>
      </w:tblGrid>
      <w:tr w:rsidR="00873FE6" w:rsidTr="00873FE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873FE6" w:rsidRDefault="00873FE6" w:rsidP="00873FE6">
            <w:pPr>
              <w:rPr>
                <w:rFonts w:ascii="Times New Roman" w:hAnsi="Times New Roman"/>
                <w:b/>
                <w:sz w:val="16"/>
              </w:rPr>
            </w:pPr>
            <w:r w:rsidRPr="00873FE6">
              <w:rPr>
                <w:rFonts w:ascii="Times New Roman" w:hAnsi="Times New Roman"/>
                <w:b/>
                <w:sz w:val="16"/>
              </w:rPr>
              <w:t>TÍTULO</w:t>
            </w:r>
          </w:p>
        </w:tc>
      </w:tr>
      <w:tr w:rsidR="00873FE6" w:rsidTr="00873FE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873FE6" w:rsidRDefault="00873FE6" w:rsidP="00873FE6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873FE6" w:rsidTr="00873FE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873FE6" w:rsidRPr="00873FE6" w:rsidRDefault="00873FE6" w:rsidP="00873FE6">
            <w:pPr>
              <w:rPr>
                <w:rFonts w:ascii="Times New Roman" w:hAnsi="Times New Roman"/>
                <w:b/>
                <w:sz w:val="16"/>
              </w:rPr>
            </w:pPr>
            <w:r w:rsidRPr="00873FE6">
              <w:rPr>
                <w:rFonts w:ascii="Times New Roman" w:hAnsi="Times New Roman"/>
                <w:b/>
                <w:sz w:val="16"/>
              </w:rPr>
              <w:t>OBJETIVOS DA PESQUISA</w:t>
            </w:r>
          </w:p>
        </w:tc>
      </w:tr>
      <w:tr w:rsidR="00873FE6" w:rsidTr="00873FE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  <w:bookmarkStart w:id="0" w:name="_GoBack"/>
            <w:bookmarkEnd w:id="0"/>
          </w:p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1F72DE" w:rsidRDefault="001F72DE" w:rsidP="00873FE6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873FE6" w:rsidTr="00873FE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873FE6" w:rsidRPr="00873FE6" w:rsidRDefault="00873FE6" w:rsidP="00873FE6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MÉTODO</w:t>
            </w:r>
            <w:r w:rsidR="008025C5">
              <w:rPr>
                <w:rFonts w:ascii="Times New Roman" w:hAnsi="Times New Roman"/>
                <w:b/>
                <w:sz w:val="16"/>
              </w:rPr>
              <w:t>S</w:t>
            </w:r>
          </w:p>
        </w:tc>
      </w:tr>
      <w:tr w:rsidR="00873FE6" w:rsidTr="00873FE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1F72DE" w:rsidRDefault="001F72DE" w:rsidP="001F72DE">
            <w:pPr>
              <w:rPr>
                <w:rFonts w:ascii="Times New Roman" w:hAnsi="Times New Roman"/>
                <w:sz w:val="20"/>
              </w:rPr>
            </w:pPr>
          </w:p>
          <w:p w:rsidR="001F72DE" w:rsidRDefault="001F72DE" w:rsidP="001F72DE">
            <w:pPr>
              <w:rPr>
                <w:rFonts w:ascii="Times New Roman" w:hAnsi="Times New Roman"/>
                <w:sz w:val="20"/>
              </w:rPr>
            </w:pPr>
          </w:p>
          <w:p w:rsidR="001F72DE" w:rsidRDefault="001F72DE" w:rsidP="001F72DE">
            <w:pPr>
              <w:rPr>
                <w:rFonts w:ascii="Times New Roman" w:hAnsi="Times New Roman"/>
                <w:sz w:val="20"/>
              </w:rPr>
            </w:pPr>
          </w:p>
          <w:p w:rsidR="001F72DE" w:rsidRDefault="001F72DE" w:rsidP="001F72DE">
            <w:pPr>
              <w:rPr>
                <w:rFonts w:ascii="Times New Roman" w:hAnsi="Times New Roman"/>
                <w:sz w:val="20"/>
              </w:rPr>
            </w:pPr>
          </w:p>
          <w:p w:rsidR="001F72DE" w:rsidRDefault="001F72DE" w:rsidP="001F72DE">
            <w:pPr>
              <w:rPr>
                <w:rFonts w:ascii="Times New Roman" w:hAnsi="Times New Roman"/>
                <w:sz w:val="20"/>
              </w:rPr>
            </w:pPr>
          </w:p>
          <w:p w:rsidR="001F72DE" w:rsidRPr="001F72DE" w:rsidRDefault="001F72DE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Default="00873FE6" w:rsidP="00873FE6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873FE6" w:rsidRPr="00873FE6" w:rsidTr="00873FE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873FE6" w:rsidRPr="00873FE6" w:rsidRDefault="00873FE6" w:rsidP="00873FE6">
            <w:pPr>
              <w:rPr>
                <w:rFonts w:ascii="Times New Roman" w:hAnsi="Times New Roman"/>
                <w:b/>
                <w:sz w:val="16"/>
              </w:rPr>
            </w:pPr>
            <w:r w:rsidRPr="00873FE6">
              <w:rPr>
                <w:rFonts w:ascii="Times New Roman" w:hAnsi="Times New Roman"/>
                <w:b/>
                <w:sz w:val="16"/>
              </w:rPr>
              <w:t>ASPECTOS INOVADORES DA PESQUISA</w:t>
            </w:r>
          </w:p>
        </w:tc>
      </w:tr>
      <w:tr w:rsidR="00873FE6" w:rsidTr="00873FE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1F72DE" w:rsidRPr="001F72DE" w:rsidRDefault="001F72DE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Pr="001F72DE" w:rsidRDefault="00873FE6" w:rsidP="001F72DE">
            <w:pPr>
              <w:rPr>
                <w:rFonts w:ascii="Times New Roman" w:hAnsi="Times New Roman"/>
                <w:sz w:val="20"/>
              </w:rPr>
            </w:pPr>
          </w:p>
          <w:p w:rsidR="00873FE6" w:rsidRDefault="00873FE6" w:rsidP="00873FE6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</w:tbl>
    <w:p w:rsidR="00873FE6" w:rsidRDefault="00873FE6">
      <w:pPr>
        <w:rPr>
          <w:rFonts w:ascii="Times New Roman" w:hAnsi="Times New Roman"/>
        </w:rPr>
      </w:pPr>
    </w:p>
    <w:sectPr w:rsidR="00873FE6" w:rsidSect="00873FE6">
      <w:pgSz w:w="11907" w:h="16840" w:code="9"/>
      <w:pgMar w:top="567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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44C"/>
    <w:rsid w:val="001B044C"/>
    <w:rsid w:val="001F72DE"/>
    <w:rsid w:val="00445A5C"/>
    <w:rsid w:val="00467724"/>
    <w:rsid w:val="00556E26"/>
    <w:rsid w:val="0056269F"/>
    <w:rsid w:val="0072672B"/>
    <w:rsid w:val="008025C5"/>
    <w:rsid w:val="00873FE6"/>
    <w:rsid w:val="00A209D1"/>
    <w:rsid w:val="00C34216"/>
    <w:rsid w:val="00F6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Times New Roman" w:hAnsi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caps/>
      <w:sz w:val="16"/>
    </w:rPr>
  </w:style>
  <w:style w:type="paragraph" w:styleId="Ttulo4">
    <w:name w:val="heading 4"/>
    <w:basedOn w:val="Normal"/>
    <w:next w:val="Normal"/>
    <w:qFormat/>
    <w:pPr>
      <w:keepNext/>
      <w:jc w:val="right"/>
      <w:outlineLvl w:val="3"/>
    </w:pPr>
    <w:rPr>
      <w:rFonts w:ascii="Times New Roman" w:hAnsi="Times New Roman"/>
      <w:b/>
      <w:sz w:val="20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Textodebalo">
    <w:name w:val="Balloon Text"/>
    <w:basedOn w:val="Normal"/>
    <w:link w:val="TextodebaloChar"/>
    <w:rsid w:val="00556E2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56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Times New Roman" w:hAnsi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caps/>
      <w:sz w:val="16"/>
    </w:rPr>
  </w:style>
  <w:style w:type="paragraph" w:styleId="Ttulo4">
    <w:name w:val="heading 4"/>
    <w:basedOn w:val="Normal"/>
    <w:next w:val="Normal"/>
    <w:qFormat/>
    <w:pPr>
      <w:keepNext/>
      <w:jc w:val="right"/>
      <w:outlineLvl w:val="3"/>
    </w:pPr>
    <w:rPr>
      <w:rFonts w:ascii="Times New Roman" w:hAnsi="Times New Roman"/>
      <w:b/>
      <w:sz w:val="20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Textodebalo">
    <w:name w:val="Balloon Text"/>
    <w:basedOn w:val="Normal"/>
    <w:link w:val="TextodebaloChar"/>
    <w:rsid w:val="00556E2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56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ORM01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FORM01.dot</Template>
  <TotalTime>0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F. I. LTDA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Aldo</cp:lastModifiedBy>
  <cp:revision>2</cp:revision>
  <cp:lastPrinted>2000-05-25T12:47:00Z</cp:lastPrinted>
  <dcterms:created xsi:type="dcterms:W3CDTF">2016-04-15T18:58:00Z</dcterms:created>
  <dcterms:modified xsi:type="dcterms:W3CDTF">2016-04-15T18:58:00Z</dcterms:modified>
</cp:coreProperties>
</file>